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2C05D" w14:textId="6627CC46" w:rsidR="0047758A" w:rsidRPr="0029349A" w:rsidRDefault="00EA0DBE">
      <w:pPr>
        <w:rPr>
          <w:rFonts w:ascii="Times New Roman" w:eastAsia="黑体"/>
          <w:sz w:val="32"/>
          <w:szCs w:val="32"/>
        </w:rPr>
      </w:pPr>
      <w:bookmarkStart w:id="0" w:name="_GoBack"/>
      <w:r w:rsidRPr="0029349A">
        <w:rPr>
          <w:rFonts w:ascii="Times New Roman" w:eastAsia="黑体"/>
          <w:sz w:val="32"/>
          <w:szCs w:val="32"/>
        </w:rPr>
        <w:t>附件</w:t>
      </w:r>
      <w:r w:rsidR="00E60EC7" w:rsidRPr="0029349A">
        <w:rPr>
          <w:rFonts w:ascii="Times New Roman" w:eastAsia="黑体"/>
          <w:sz w:val="32"/>
          <w:szCs w:val="32"/>
        </w:rPr>
        <w:t>6</w:t>
      </w:r>
      <w:bookmarkEnd w:id="0"/>
    </w:p>
    <w:p w14:paraId="703A71D5" w14:textId="77777777" w:rsidR="0047758A" w:rsidRPr="0029349A" w:rsidRDefault="00EA0DBE">
      <w:pPr>
        <w:spacing w:line="540" w:lineRule="exact"/>
        <w:jc w:val="center"/>
        <w:rPr>
          <w:rFonts w:ascii="Times New Roman" w:eastAsia="方正小标宋简体"/>
          <w:sz w:val="40"/>
          <w:szCs w:val="40"/>
        </w:rPr>
      </w:pPr>
      <w:r w:rsidRPr="0029349A">
        <w:rPr>
          <w:rFonts w:ascii="Times New Roman" w:eastAsia="方正小标宋简体"/>
          <w:sz w:val="40"/>
          <w:szCs w:val="40"/>
        </w:rPr>
        <w:t>江苏省中等职业学校正高级</w:t>
      </w:r>
      <w:r w:rsidRPr="0029349A">
        <w:rPr>
          <w:rFonts w:ascii="Times New Roman" w:eastAsia="方正小标宋简体" w:hint="eastAsia"/>
          <w:sz w:val="40"/>
          <w:szCs w:val="40"/>
        </w:rPr>
        <w:t>职称</w:t>
      </w:r>
    </w:p>
    <w:p w14:paraId="0D2DE9DC" w14:textId="77777777" w:rsidR="0047758A" w:rsidRPr="0029349A" w:rsidRDefault="00EA0DBE">
      <w:pPr>
        <w:spacing w:line="540" w:lineRule="exact"/>
        <w:jc w:val="center"/>
        <w:rPr>
          <w:rFonts w:ascii="Times New Roman" w:eastAsia="方正小标宋简体"/>
          <w:sz w:val="40"/>
          <w:szCs w:val="40"/>
        </w:rPr>
      </w:pPr>
      <w:r w:rsidRPr="0029349A">
        <w:rPr>
          <w:rFonts w:ascii="Times New Roman" w:eastAsia="方正小标宋简体"/>
          <w:sz w:val="40"/>
          <w:szCs w:val="40"/>
        </w:rPr>
        <w:t>申报人员情况简表</w:t>
      </w:r>
    </w:p>
    <w:tbl>
      <w:tblPr>
        <w:tblW w:w="99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outset" w:sz="6" w:space="0" w:color="auto"/>
          <w:insideV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5"/>
        <w:gridCol w:w="416"/>
        <w:gridCol w:w="111"/>
        <w:gridCol w:w="388"/>
        <w:gridCol w:w="283"/>
        <w:gridCol w:w="321"/>
        <w:gridCol w:w="313"/>
        <w:gridCol w:w="217"/>
        <w:gridCol w:w="362"/>
        <w:gridCol w:w="546"/>
        <w:gridCol w:w="84"/>
        <w:gridCol w:w="470"/>
        <w:gridCol w:w="168"/>
        <w:gridCol w:w="108"/>
        <w:gridCol w:w="388"/>
        <w:gridCol w:w="212"/>
        <w:gridCol w:w="705"/>
        <w:gridCol w:w="75"/>
        <w:gridCol w:w="577"/>
        <w:gridCol w:w="155"/>
        <w:gridCol w:w="322"/>
        <w:gridCol w:w="80"/>
        <w:gridCol w:w="651"/>
        <w:gridCol w:w="262"/>
        <w:gridCol w:w="457"/>
        <w:gridCol w:w="26"/>
        <w:gridCol w:w="225"/>
        <w:gridCol w:w="364"/>
        <w:gridCol w:w="798"/>
      </w:tblGrid>
      <w:tr w:rsidR="0029349A" w:rsidRPr="0029349A" w14:paraId="12A512B6" w14:textId="77777777" w:rsidTr="00E2142A">
        <w:trPr>
          <w:cantSplit/>
          <w:trHeight w:val="583"/>
          <w:jc w:val="center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16754" w14:textId="77777777" w:rsidR="00E2142A" w:rsidRPr="0029349A" w:rsidRDefault="00E2142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学校（单位）名称</w:t>
            </w:r>
          </w:p>
        </w:tc>
        <w:tc>
          <w:tcPr>
            <w:tcW w:w="14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C327" w14:textId="77777777" w:rsidR="00E2142A" w:rsidRPr="0029349A" w:rsidRDefault="00E2142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8D81" w14:textId="77777777" w:rsidR="00E2142A" w:rsidRPr="0029349A" w:rsidRDefault="00E2142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姓名</w:t>
            </w: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16AE3" w14:textId="7C2C8EF5" w:rsidR="00E2142A" w:rsidRPr="0029349A" w:rsidRDefault="00E2142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44CF" w14:textId="54754D94" w:rsidR="00E2142A" w:rsidRPr="0029349A" w:rsidRDefault="00E2142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性别</w:t>
            </w:r>
          </w:p>
        </w:tc>
        <w:tc>
          <w:tcPr>
            <w:tcW w:w="1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420D" w14:textId="77777777" w:rsidR="00E2142A" w:rsidRPr="0029349A" w:rsidRDefault="00E2142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27179" w14:textId="201B6751" w:rsidR="00E2142A" w:rsidRPr="0029349A" w:rsidRDefault="00E2142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出生年月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F23D" w14:textId="77777777" w:rsidR="00E2142A" w:rsidRPr="0029349A" w:rsidRDefault="00E2142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610DDB99" w14:textId="77777777" w:rsidTr="005F3F4B">
        <w:trPr>
          <w:cantSplit/>
          <w:trHeight w:val="712"/>
          <w:jc w:val="center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9007" w14:textId="77777777" w:rsidR="0047758A" w:rsidRPr="0029349A" w:rsidRDefault="00EA0DBE">
            <w:pPr>
              <w:autoSpaceDN w:val="0"/>
              <w:jc w:val="center"/>
              <w:rPr>
                <w:rFonts w:ascii="宋体" w:eastAsia="宋体" w:hAnsi="宋体" w:cs="宋体"/>
                <w:szCs w:val="21"/>
                <w:lang w:bidi="ar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政治面貌</w:t>
            </w:r>
          </w:p>
        </w:tc>
        <w:tc>
          <w:tcPr>
            <w:tcW w:w="14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5A6C" w14:textId="77777777" w:rsidR="0047758A" w:rsidRPr="0029349A" w:rsidRDefault="0047758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C112" w14:textId="77777777" w:rsidR="0047758A" w:rsidRPr="0029349A" w:rsidRDefault="00EA0DBE">
            <w:pPr>
              <w:autoSpaceDN w:val="0"/>
              <w:jc w:val="center"/>
              <w:rPr>
                <w:rFonts w:ascii="宋体" w:eastAsia="宋体" w:hAnsi="宋体" w:cs="宋体"/>
                <w:szCs w:val="21"/>
                <w:lang w:bidi="ar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党政职务</w:t>
            </w: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98F3A" w14:textId="77777777" w:rsidR="0047758A" w:rsidRPr="0029349A" w:rsidRDefault="0047758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88D0C" w14:textId="77777777" w:rsidR="0047758A" w:rsidRPr="0029349A" w:rsidRDefault="00EA0DBE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现任专业技术职务及首聘时间</w:t>
            </w:r>
          </w:p>
        </w:tc>
        <w:tc>
          <w:tcPr>
            <w:tcW w:w="21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CB44" w14:textId="77777777" w:rsidR="0047758A" w:rsidRPr="0029349A" w:rsidRDefault="0047758A">
            <w:pPr>
              <w:autoSpaceDN w:val="0"/>
              <w:jc w:val="center"/>
              <w:rPr>
                <w:rFonts w:ascii="宋体" w:eastAsia="宋体" w:hAnsi="宋体" w:cs="宋体"/>
                <w:szCs w:val="21"/>
                <w:lang w:bidi="ar"/>
              </w:rPr>
            </w:pPr>
          </w:p>
        </w:tc>
      </w:tr>
      <w:tr w:rsidR="0029349A" w:rsidRPr="0029349A" w14:paraId="0057A7F0" w14:textId="77777777" w:rsidTr="005F3F4B">
        <w:trPr>
          <w:cantSplit/>
          <w:trHeight w:val="595"/>
          <w:jc w:val="center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E6C00" w14:textId="77777777" w:rsidR="0047758A" w:rsidRPr="0029349A" w:rsidRDefault="00EA0DBE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送审学科</w:t>
            </w:r>
          </w:p>
        </w:tc>
        <w:tc>
          <w:tcPr>
            <w:tcW w:w="14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219AA" w14:textId="77777777" w:rsidR="0047758A" w:rsidRPr="0029349A" w:rsidRDefault="0047758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4455" w14:textId="77777777" w:rsidR="0047758A" w:rsidRPr="0029349A" w:rsidRDefault="00EA0DBE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最高学历、学位及所学专业</w:t>
            </w: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45D9" w14:textId="77777777" w:rsidR="0047758A" w:rsidRPr="0029349A" w:rsidRDefault="0047758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6EED" w14:textId="77777777" w:rsidR="0047758A" w:rsidRPr="0029349A" w:rsidRDefault="00EA0DBE">
            <w:pPr>
              <w:autoSpaceDN w:val="0"/>
              <w:ind w:firstLineChars="100" w:firstLine="210"/>
              <w:rPr>
                <w:rFonts w:ascii="宋体" w:eastAsia="宋体" w:hAnsi="宋体" w:cs="宋体"/>
                <w:szCs w:val="21"/>
                <w:lang w:bidi="ar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现从事专业</w:t>
            </w:r>
          </w:p>
          <w:p w14:paraId="38452C73" w14:textId="77777777" w:rsidR="0047758A" w:rsidRPr="0029349A" w:rsidRDefault="00EA0DBE">
            <w:pPr>
              <w:autoSpaceDN w:val="0"/>
              <w:ind w:firstLineChars="200" w:firstLine="420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及年限</w:t>
            </w:r>
          </w:p>
        </w:tc>
        <w:tc>
          <w:tcPr>
            <w:tcW w:w="21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1403" w14:textId="77777777" w:rsidR="0047758A" w:rsidRPr="0029349A" w:rsidRDefault="0047758A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7849491D" w14:textId="77777777" w:rsidTr="005F3F4B">
        <w:trPr>
          <w:cantSplit/>
          <w:trHeight w:val="368"/>
          <w:jc w:val="center"/>
        </w:trPr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2446E" w14:textId="77777777" w:rsidR="0047758A" w:rsidRPr="0029349A" w:rsidRDefault="00EA0DBE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班主任工作年限</w:t>
            </w:r>
          </w:p>
        </w:tc>
        <w:tc>
          <w:tcPr>
            <w:tcW w:w="14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0A2D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0BEB" w14:textId="77777777" w:rsidR="005F3F4B" w:rsidRPr="0029349A" w:rsidRDefault="005F3F4B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</w:rPr>
              <w:t>教育管理</w:t>
            </w:r>
          </w:p>
          <w:p w14:paraId="51CB3CE2" w14:textId="032FB6EB" w:rsidR="0047758A" w:rsidRPr="0029349A" w:rsidRDefault="005F3F4B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</w:rPr>
              <w:t>工作年限</w:t>
            </w: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9073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1909F" w14:textId="3FCB1B5F" w:rsidR="0047758A" w:rsidRPr="0029349A" w:rsidRDefault="005F3F4B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</w:rPr>
              <w:t>考核情况</w:t>
            </w:r>
          </w:p>
        </w:tc>
        <w:tc>
          <w:tcPr>
            <w:tcW w:w="21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25E9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26B23C26" w14:textId="409E7AA8" w:rsidTr="005F3F4B">
        <w:trPr>
          <w:cantSplit/>
          <w:trHeight w:val="486"/>
          <w:jc w:val="center"/>
        </w:trPr>
        <w:tc>
          <w:tcPr>
            <w:tcW w:w="27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C5D6" w14:textId="77777777" w:rsidR="005F3F4B" w:rsidRPr="0029349A" w:rsidRDefault="005F3F4B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设区市集中教学测评等次</w:t>
            </w:r>
          </w:p>
        </w:tc>
        <w:tc>
          <w:tcPr>
            <w:tcW w:w="32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7697" w14:textId="43636437" w:rsidR="005F3F4B" w:rsidRPr="0029349A" w:rsidRDefault="005F3F4B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756C" w14:textId="1BB948BC" w:rsidR="005F3F4B" w:rsidRPr="0029349A" w:rsidRDefault="005F3F4B" w:rsidP="005F3F4B">
            <w:pPr>
              <w:autoSpaceDN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是否乡村或乡村“三定向”</w:t>
            </w:r>
          </w:p>
        </w:tc>
        <w:tc>
          <w:tcPr>
            <w:tcW w:w="21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5C52" w14:textId="77777777" w:rsidR="005F3F4B" w:rsidRPr="0029349A" w:rsidRDefault="005F3F4B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082FA08C" w14:textId="77777777" w:rsidTr="005F3F4B">
        <w:trPr>
          <w:trHeight w:val="1252"/>
          <w:jc w:val="center"/>
        </w:trPr>
        <w:tc>
          <w:tcPr>
            <w:tcW w:w="14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A479D" w14:textId="77777777" w:rsidR="0047758A" w:rsidRPr="0029349A" w:rsidRDefault="00EA0DBE">
            <w:pPr>
              <w:autoSpaceDN w:val="0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 w:val="24"/>
                <w:lang w:bidi="ar"/>
              </w:rPr>
              <w:t>社</w:t>
            </w:r>
          </w:p>
          <w:p w14:paraId="6B5A0249" w14:textId="77777777" w:rsidR="0047758A" w:rsidRPr="0029349A" w:rsidRDefault="00EA0DBE">
            <w:pPr>
              <w:autoSpaceDN w:val="0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 w:val="24"/>
                <w:lang w:bidi="ar"/>
              </w:rPr>
              <w:t>会</w:t>
            </w:r>
          </w:p>
          <w:p w14:paraId="7716A9D2" w14:textId="77777777" w:rsidR="0047758A" w:rsidRPr="0029349A" w:rsidRDefault="00EA0DBE">
            <w:pPr>
              <w:autoSpaceDN w:val="0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 w:val="24"/>
                <w:lang w:bidi="ar"/>
              </w:rPr>
              <w:t>兼</w:t>
            </w:r>
          </w:p>
          <w:p w14:paraId="3B7DCE82" w14:textId="77777777" w:rsidR="0047758A" w:rsidRPr="0029349A" w:rsidRDefault="00EA0DBE">
            <w:pPr>
              <w:autoSpaceDN w:val="0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 w:val="24"/>
                <w:lang w:bidi="ar"/>
              </w:rPr>
              <w:t>职</w:t>
            </w:r>
          </w:p>
        </w:tc>
        <w:tc>
          <w:tcPr>
            <w:tcW w:w="855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81662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3BA571EA" w14:textId="77777777" w:rsidTr="005F3F4B">
        <w:trPr>
          <w:cantSplit/>
          <w:trHeight w:val="397"/>
          <w:jc w:val="center"/>
        </w:trPr>
        <w:tc>
          <w:tcPr>
            <w:tcW w:w="14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C066" w14:textId="77777777" w:rsidR="0047758A" w:rsidRPr="0029349A" w:rsidRDefault="00EA0DBE">
            <w:pPr>
              <w:autoSpaceDN w:val="0"/>
              <w:rPr>
                <w:rFonts w:ascii="宋体" w:eastAsia="宋体" w:hAnsi="宋体" w:cs="宋体"/>
                <w:sz w:val="24"/>
                <w:lang w:bidi="ar"/>
              </w:rPr>
            </w:pPr>
            <w:r w:rsidRPr="0029349A">
              <w:rPr>
                <w:rFonts w:ascii="宋体" w:eastAsia="宋体" w:hAnsi="宋体" w:cs="宋体"/>
                <w:sz w:val="24"/>
                <w:lang w:bidi="ar"/>
              </w:rPr>
              <w:t>从教以来获综合奖励情况</w:t>
            </w:r>
          </w:p>
        </w:tc>
        <w:tc>
          <w:tcPr>
            <w:tcW w:w="24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E2F7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荣誉称号、表彰奖励名称</w:t>
            </w: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B1CBB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获奖时间</w:t>
            </w:r>
          </w:p>
        </w:tc>
        <w:tc>
          <w:tcPr>
            <w:tcW w:w="25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2D90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授奖部门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2E246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获奖级别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8607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排名/总人数</w:t>
            </w:r>
          </w:p>
        </w:tc>
      </w:tr>
      <w:tr w:rsidR="0029349A" w:rsidRPr="0029349A" w14:paraId="3011AED7" w14:textId="77777777" w:rsidTr="005F3F4B">
        <w:trPr>
          <w:cantSplit/>
          <w:trHeight w:val="894"/>
          <w:jc w:val="center"/>
        </w:trPr>
        <w:tc>
          <w:tcPr>
            <w:tcW w:w="14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000C3" w14:textId="77777777" w:rsidR="0047758A" w:rsidRPr="0029349A" w:rsidRDefault="0047758A">
            <w:pPr>
              <w:rPr>
                <w:rFonts w:ascii="宋体" w:eastAsia="宋体" w:hAnsi="宋体" w:cs="宋体"/>
              </w:rPr>
            </w:pPr>
          </w:p>
        </w:tc>
        <w:tc>
          <w:tcPr>
            <w:tcW w:w="24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221D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  <w:p w14:paraId="53FB943E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E2F7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5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A12C5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DEEB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A9E8F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37D88302" w14:textId="77777777" w:rsidTr="007B2323">
        <w:trPr>
          <w:cantSplit/>
          <w:trHeight w:val="1088"/>
          <w:jc w:val="center"/>
        </w:trPr>
        <w:tc>
          <w:tcPr>
            <w:tcW w:w="14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316D2E3F" w14:textId="77777777" w:rsidR="0047758A" w:rsidRPr="0029349A" w:rsidRDefault="00EA0DBE">
            <w:pPr>
              <w:autoSpaceDN w:val="0"/>
              <w:spacing w:line="300" w:lineRule="exact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 w:val="24"/>
                <w:lang w:bidi="ar"/>
              </w:rPr>
              <w:t>专业示范情况</w:t>
            </w:r>
          </w:p>
          <w:p w14:paraId="4493ECF2" w14:textId="77777777" w:rsidR="0047758A" w:rsidRPr="0029349A" w:rsidRDefault="00EA0DBE">
            <w:pPr>
              <w:autoSpaceDN w:val="0"/>
              <w:spacing w:line="300" w:lineRule="exact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 w:val="24"/>
                <w:lang w:bidi="ar"/>
              </w:rPr>
              <w:t>任现职以来</w:t>
            </w:r>
          </w:p>
        </w:tc>
        <w:tc>
          <w:tcPr>
            <w:tcW w:w="855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D362" w14:textId="77777777" w:rsidR="0047758A" w:rsidRPr="0029349A" w:rsidRDefault="00EA0DBE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Times New Roman" w:eastAsia="宋体" w:hint="eastAsia"/>
                <w:szCs w:val="21"/>
                <w:lang w:bidi="ar"/>
              </w:rPr>
              <w:t>对</w:t>
            </w:r>
            <w:r w:rsidRPr="0029349A">
              <w:rPr>
                <w:rFonts w:ascii="Times New Roman" w:eastAsia="宋体"/>
                <w:szCs w:val="21"/>
                <w:lang w:bidi="ar"/>
              </w:rPr>
              <w:t>本专业（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学</w:t>
            </w:r>
            <w:r w:rsidRPr="0029349A">
              <w:rPr>
                <w:rFonts w:ascii="Times New Roman" w:eastAsia="宋体"/>
                <w:szCs w:val="21"/>
                <w:lang w:bidi="ar"/>
              </w:rPr>
              <w:t>科）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开</w:t>
            </w:r>
            <w:r w:rsidRPr="0029349A">
              <w:rPr>
                <w:rFonts w:ascii="Times New Roman" w:eastAsia="宋体"/>
                <w:szCs w:val="21"/>
                <w:lang w:bidi="ar"/>
              </w:rPr>
              <w:t>发或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团</w:t>
            </w:r>
            <w:r w:rsidRPr="0029349A">
              <w:rPr>
                <w:rFonts w:ascii="Times New Roman" w:eastAsia="宋体"/>
                <w:szCs w:val="21"/>
                <w:lang w:bidi="ar"/>
              </w:rPr>
              <w:t>队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建设</w:t>
            </w:r>
            <w:r w:rsidRPr="0029349A">
              <w:rPr>
                <w:rFonts w:ascii="Times New Roman" w:eastAsia="宋体"/>
                <w:szCs w:val="21"/>
                <w:lang w:bidi="ar"/>
              </w:rPr>
              <w:t>贡献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和担</w:t>
            </w:r>
            <w:r w:rsidRPr="0029349A">
              <w:rPr>
                <w:rFonts w:ascii="Times New Roman" w:eastAsia="宋体"/>
                <w:szCs w:val="21"/>
                <w:lang w:bidi="ar"/>
              </w:rPr>
              <w:t>任省级以上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专</w:t>
            </w:r>
            <w:r w:rsidRPr="0029349A">
              <w:rPr>
                <w:rFonts w:ascii="Times New Roman" w:eastAsia="宋体"/>
                <w:szCs w:val="21"/>
                <w:lang w:bidi="ar"/>
              </w:rPr>
              <w:t>业（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学</w:t>
            </w:r>
            <w:r w:rsidRPr="0029349A">
              <w:rPr>
                <w:rFonts w:ascii="Times New Roman" w:eastAsia="宋体"/>
                <w:szCs w:val="21"/>
                <w:lang w:bidi="ar"/>
              </w:rPr>
              <w:t>科）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项</w:t>
            </w:r>
            <w:r w:rsidRPr="0029349A">
              <w:rPr>
                <w:rFonts w:ascii="Times New Roman" w:eastAsia="宋体"/>
                <w:szCs w:val="21"/>
                <w:lang w:bidi="ar"/>
              </w:rPr>
              <w:t>目主要负责人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等情</w:t>
            </w:r>
            <w:r w:rsidRPr="0029349A">
              <w:rPr>
                <w:rFonts w:ascii="Times New Roman" w:eastAsia="宋体"/>
                <w:szCs w:val="21"/>
                <w:lang w:bidi="ar"/>
              </w:rPr>
              <w:t>况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：</w:t>
            </w:r>
          </w:p>
          <w:p w14:paraId="66BB3DC7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  <w:p w14:paraId="383DD9C7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16142646" w14:textId="77777777" w:rsidTr="007B2323">
        <w:trPr>
          <w:cantSplit/>
          <w:trHeight w:val="1118"/>
          <w:jc w:val="center"/>
        </w:trPr>
        <w:tc>
          <w:tcPr>
            <w:tcW w:w="14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826A3CB" w14:textId="77777777" w:rsidR="0047758A" w:rsidRPr="0029349A" w:rsidRDefault="0047758A">
            <w:pPr>
              <w:autoSpaceDN w:val="0"/>
              <w:spacing w:line="300" w:lineRule="exact"/>
              <w:jc w:val="center"/>
              <w:rPr>
                <w:rFonts w:ascii="宋体" w:eastAsia="宋体" w:hAnsi="宋体" w:cs="宋体"/>
                <w:sz w:val="24"/>
                <w:lang w:bidi="ar"/>
              </w:rPr>
            </w:pPr>
          </w:p>
        </w:tc>
        <w:tc>
          <w:tcPr>
            <w:tcW w:w="8557" w:type="dxa"/>
            <w:gridSpan w:val="2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6661D6" w14:textId="77777777" w:rsidR="0047758A" w:rsidRPr="0029349A" w:rsidRDefault="00EA0DBE">
            <w:pPr>
              <w:spacing w:line="270" w:lineRule="exact"/>
              <w:rPr>
                <w:rFonts w:ascii="Times New Roman" w:eastAsia="宋体"/>
                <w:szCs w:val="21"/>
                <w:lang w:bidi="ar"/>
              </w:rPr>
            </w:pPr>
            <w:r w:rsidRPr="0029349A">
              <w:rPr>
                <w:rFonts w:ascii="Times New Roman" w:eastAsia="宋体" w:hint="eastAsia"/>
                <w:szCs w:val="21"/>
                <w:lang w:bidi="ar"/>
              </w:rPr>
              <w:t>专</w:t>
            </w:r>
            <w:r w:rsidRPr="0029349A">
              <w:rPr>
                <w:rFonts w:ascii="Times New Roman" w:eastAsia="宋体"/>
                <w:szCs w:val="21"/>
                <w:lang w:bidi="ar"/>
              </w:rPr>
              <w:t>业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（实</w:t>
            </w:r>
            <w:r w:rsidRPr="0029349A">
              <w:rPr>
                <w:rFonts w:ascii="Times New Roman" w:eastAsia="宋体"/>
                <w:szCs w:val="21"/>
                <w:lang w:bidi="ar"/>
              </w:rPr>
              <w:t>习指导）教师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有</w:t>
            </w:r>
            <w:r w:rsidRPr="0029349A">
              <w:rPr>
                <w:rFonts w:ascii="Times New Roman" w:eastAsia="宋体"/>
                <w:szCs w:val="21"/>
                <w:lang w:bidi="ar"/>
              </w:rPr>
              <w:t>关情况</w:t>
            </w:r>
          </w:p>
          <w:p w14:paraId="5EFF71AE" w14:textId="287966A5" w:rsidR="0047758A" w:rsidRPr="0029349A" w:rsidRDefault="00EA0DBE" w:rsidP="007B2323">
            <w:pPr>
              <w:numPr>
                <w:ilvl w:val="0"/>
                <w:numId w:val="1"/>
              </w:numPr>
              <w:spacing w:line="270" w:lineRule="exact"/>
              <w:rPr>
                <w:rFonts w:ascii="Times New Roman" w:eastAsia="宋体"/>
                <w:szCs w:val="21"/>
                <w:lang w:bidi="ar"/>
              </w:rPr>
            </w:pPr>
            <w:r w:rsidRPr="0029349A">
              <w:rPr>
                <w:rFonts w:ascii="Times New Roman" w:eastAsia="宋体" w:hint="eastAsia"/>
                <w:szCs w:val="21"/>
                <w:lang w:bidi="ar"/>
              </w:rPr>
              <w:t>近五年参</w:t>
            </w:r>
            <w:r w:rsidRPr="0029349A">
              <w:rPr>
                <w:rFonts w:ascii="Times New Roman" w:eastAsia="宋体"/>
                <w:szCs w:val="21"/>
                <w:lang w:bidi="ar"/>
              </w:rPr>
              <w:t>加企业实践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情况</w:t>
            </w:r>
          </w:p>
          <w:p w14:paraId="08B90225" w14:textId="77777777" w:rsidR="0047758A" w:rsidRPr="0029349A" w:rsidRDefault="00EA0DBE">
            <w:pPr>
              <w:spacing w:line="270" w:lineRule="exact"/>
              <w:rPr>
                <w:rFonts w:ascii="Times New Roman" w:eastAsia="宋体"/>
                <w:szCs w:val="21"/>
              </w:rPr>
            </w:pPr>
            <w:r w:rsidRPr="0029349A">
              <w:rPr>
                <w:rFonts w:ascii="Times New Roman" w:eastAsia="宋体"/>
                <w:szCs w:val="21"/>
                <w:lang w:bidi="ar"/>
              </w:rPr>
              <w:t>2.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取得非教师系列专业技术资</w:t>
            </w:r>
            <w:r w:rsidRPr="0029349A">
              <w:rPr>
                <w:rFonts w:ascii="Times New Roman" w:eastAsia="宋体"/>
                <w:szCs w:val="21"/>
                <w:lang w:bidi="ar"/>
              </w:rPr>
              <w:t>格（技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能等</w:t>
            </w:r>
            <w:r w:rsidRPr="0029349A">
              <w:rPr>
                <w:rFonts w:ascii="Times New Roman" w:eastAsia="宋体"/>
                <w:szCs w:val="21"/>
                <w:lang w:bidi="ar"/>
              </w:rPr>
              <w:t>级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证</w:t>
            </w:r>
            <w:r w:rsidRPr="0029349A">
              <w:rPr>
                <w:rFonts w:ascii="Times New Roman" w:eastAsia="宋体"/>
                <w:szCs w:val="21"/>
                <w:lang w:bidi="ar"/>
              </w:rPr>
              <w:t>书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）</w:t>
            </w:r>
            <w:r w:rsidRPr="0029349A">
              <w:rPr>
                <w:rFonts w:ascii="Times New Roman" w:eastAsia="宋体"/>
                <w:szCs w:val="21"/>
                <w:lang w:bidi="ar"/>
              </w:rPr>
              <w:t>等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情况</w:t>
            </w:r>
          </w:p>
          <w:p w14:paraId="3C94086E" w14:textId="77777777" w:rsidR="0047758A" w:rsidRPr="0029349A" w:rsidRDefault="00EA0DBE">
            <w:pPr>
              <w:autoSpaceDN w:val="0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Times New Roman" w:eastAsia="宋体" w:hint="eastAsia"/>
                <w:szCs w:val="21"/>
                <w:lang w:bidi="ar"/>
              </w:rPr>
              <w:t>3</w:t>
            </w:r>
            <w:r w:rsidRPr="0029349A">
              <w:rPr>
                <w:rFonts w:ascii="Times New Roman" w:eastAsia="宋体"/>
                <w:szCs w:val="21"/>
                <w:lang w:bidi="ar"/>
              </w:rPr>
              <w:t>.</w:t>
            </w:r>
            <w:r w:rsidRPr="0029349A">
              <w:rPr>
                <w:rFonts w:ascii="Times New Roman" w:eastAsia="宋体"/>
                <w:szCs w:val="21"/>
                <w:lang w:bidi="ar"/>
              </w:rPr>
              <w:t>主持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企（</w:t>
            </w:r>
            <w:r w:rsidRPr="0029349A">
              <w:rPr>
                <w:rFonts w:ascii="Times New Roman" w:eastAsia="宋体"/>
                <w:szCs w:val="21"/>
                <w:lang w:bidi="ar"/>
              </w:rPr>
              <w:t>事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）</w:t>
            </w:r>
            <w:r w:rsidRPr="0029349A">
              <w:rPr>
                <w:rFonts w:ascii="Times New Roman" w:eastAsia="宋体"/>
                <w:szCs w:val="21"/>
                <w:lang w:bidi="ar"/>
              </w:rPr>
              <w:t>业单位产品研发、技术革新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等情况</w:t>
            </w:r>
          </w:p>
        </w:tc>
      </w:tr>
      <w:tr w:rsidR="0029349A" w:rsidRPr="0029349A" w14:paraId="583BF5E7" w14:textId="77777777" w:rsidTr="005F3F4B">
        <w:trPr>
          <w:cantSplit/>
          <w:trHeight w:val="90"/>
          <w:jc w:val="center"/>
        </w:trPr>
        <w:tc>
          <w:tcPr>
            <w:tcW w:w="144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E0D1BC1" w14:textId="77777777" w:rsidR="0047758A" w:rsidRPr="0029349A" w:rsidRDefault="00EA0DBE">
            <w:pPr>
              <w:autoSpaceDN w:val="0"/>
              <w:spacing w:line="300" w:lineRule="exact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 w:val="24"/>
                <w:lang w:bidi="ar"/>
              </w:rPr>
              <w:t>教育工作情况</w:t>
            </w:r>
          </w:p>
          <w:p w14:paraId="77EE8A29" w14:textId="77777777" w:rsidR="0047758A" w:rsidRPr="0029349A" w:rsidRDefault="00EA0DBE">
            <w:pPr>
              <w:autoSpaceDN w:val="0"/>
              <w:spacing w:line="300" w:lineRule="exact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 w:val="24"/>
                <w:lang w:bidi="ar"/>
              </w:rPr>
              <w:t>任现职以来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738F0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社团等指导教师年限</w:t>
            </w:r>
          </w:p>
        </w:tc>
        <w:tc>
          <w:tcPr>
            <w:tcW w:w="28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0145A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  <w:p w14:paraId="6C6966E8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  <w:p w14:paraId="229DC48D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  <w:p w14:paraId="198A1FC7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  <w:p w14:paraId="62F1E4DD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  <w:p w14:paraId="74E5EEBD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4BD8D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其他管理工作年限</w:t>
            </w:r>
          </w:p>
        </w:tc>
        <w:tc>
          <w:tcPr>
            <w:tcW w:w="39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8B7C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0111DE82" w14:textId="77777777" w:rsidTr="005F3F4B">
        <w:trPr>
          <w:cantSplit/>
          <w:trHeight w:val="1002"/>
          <w:jc w:val="center"/>
        </w:trPr>
        <w:tc>
          <w:tcPr>
            <w:tcW w:w="144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F55814D" w14:textId="77777777" w:rsidR="0047758A" w:rsidRPr="0029349A" w:rsidRDefault="0047758A">
            <w:pPr>
              <w:rPr>
                <w:rFonts w:ascii="宋体" w:eastAsia="宋体" w:hAnsi="宋体" w:cs="宋体"/>
              </w:rPr>
            </w:pPr>
          </w:p>
        </w:tc>
        <w:tc>
          <w:tcPr>
            <w:tcW w:w="8557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2D67" w14:textId="77777777" w:rsidR="0047758A" w:rsidRPr="0029349A" w:rsidRDefault="00EA0DBE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教育工作获奖情况：</w:t>
            </w:r>
          </w:p>
          <w:p w14:paraId="7830BEBA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6796C3AE" w14:textId="77777777">
        <w:trPr>
          <w:trHeight w:val="454"/>
          <w:jc w:val="center"/>
        </w:trPr>
        <w:tc>
          <w:tcPr>
            <w:tcW w:w="999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1DB4C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 w:val="24"/>
                <w:lang w:bidi="ar"/>
              </w:rPr>
              <w:lastRenderedPageBreak/>
              <w:t>任现职以来结对帮扶困难学生等情况</w:t>
            </w:r>
          </w:p>
        </w:tc>
      </w:tr>
      <w:tr w:rsidR="0029349A" w:rsidRPr="0029349A" w14:paraId="58765B7B" w14:textId="77777777" w:rsidTr="005F3F4B">
        <w:trPr>
          <w:trHeight w:val="454"/>
          <w:jc w:val="center"/>
        </w:trPr>
        <w:tc>
          <w:tcPr>
            <w:tcW w:w="33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E416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起止时间</w:t>
            </w:r>
          </w:p>
        </w:tc>
        <w:tc>
          <w:tcPr>
            <w:tcW w:w="33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D125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帮扶学生成果</w:t>
            </w:r>
          </w:p>
        </w:tc>
        <w:tc>
          <w:tcPr>
            <w:tcW w:w="33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B5847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帮扶学生姓名及父母联系电话</w:t>
            </w:r>
          </w:p>
        </w:tc>
      </w:tr>
      <w:tr w:rsidR="0029349A" w:rsidRPr="0029349A" w14:paraId="6F4F8D2C" w14:textId="77777777" w:rsidTr="005F3F4B">
        <w:trPr>
          <w:trHeight w:hRule="exact" w:val="2230"/>
          <w:jc w:val="center"/>
        </w:trPr>
        <w:tc>
          <w:tcPr>
            <w:tcW w:w="33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66A8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578F273A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29E0C100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2E58EA2D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241C9DA3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78D82F28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18961389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507827F0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</w:p>
          <w:p w14:paraId="2CA112BB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33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6308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33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EE3D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29349A" w:rsidRPr="0029349A" w14:paraId="2C487C15" w14:textId="77777777">
        <w:trPr>
          <w:trHeight w:val="454"/>
          <w:jc w:val="center"/>
        </w:trPr>
        <w:tc>
          <w:tcPr>
            <w:tcW w:w="999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CA4B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 w:val="24"/>
                <w:lang w:bidi="ar"/>
              </w:rPr>
              <w:t>任现职以来教学工作主要业绩成果</w:t>
            </w:r>
          </w:p>
        </w:tc>
      </w:tr>
      <w:tr w:rsidR="0029349A" w:rsidRPr="0029349A" w14:paraId="36951485" w14:textId="77777777" w:rsidTr="005F3F4B">
        <w:trPr>
          <w:trHeight w:val="454"/>
          <w:jc w:val="center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0D7D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日期</w:t>
            </w:r>
          </w:p>
        </w:tc>
        <w:tc>
          <w:tcPr>
            <w:tcW w:w="351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B68C7" w14:textId="77777777" w:rsidR="0047758A" w:rsidRPr="0029349A" w:rsidRDefault="00EA0DBE">
            <w:pPr>
              <w:autoSpaceDN w:val="0"/>
              <w:snapToGrid w:val="0"/>
              <w:ind w:right="-2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名称或内容提要</w:t>
            </w:r>
          </w:p>
        </w:tc>
        <w:tc>
          <w:tcPr>
            <w:tcW w:w="41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5138" w14:textId="77777777" w:rsidR="0047758A" w:rsidRPr="0029349A" w:rsidRDefault="00EA0DBE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在何范围交流、示范、观摩及获奖等情况</w:t>
            </w: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8A4A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备注</w:t>
            </w:r>
          </w:p>
        </w:tc>
      </w:tr>
      <w:tr w:rsidR="0029349A" w:rsidRPr="0029349A" w14:paraId="4A35EBDD" w14:textId="77777777" w:rsidTr="005F3F4B">
        <w:trPr>
          <w:cantSplit/>
          <w:trHeight w:val="2414"/>
          <w:jc w:val="center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11C7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  <w:p w14:paraId="2B53C281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  <w:p w14:paraId="4759A614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  <w:p w14:paraId="55453797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  <w:p w14:paraId="5B726C07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  <w:p w14:paraId="4FA73005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51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03BC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41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2DEC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7C6B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34BF9FEE" w14:textId="77777777">
        <w:trPr>
          <w:cantSplit/>
          <w:trHeight w:val="571"/>
          <w:jc w:val="center"/>
        </w:trPr>
        <w:tc>
          <w:tcPr>
            <w:tcW w:w="9999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52B5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 w:val="24"/>
              </w:rPr>
            </w:pPr>
            <w:r w:rsidRPr="0029349A">
              <w:rPr>
                <w:rFonts w:ascii="宋体" w:eastAsia="宋体" w:hAnsi="宋体" w:cs="宋体" w:hint="eastAsia"/>
                <w:sz w:val="24"/>
                <w:lang w:bidi="ar"/>
              </w:rPr>
              <w:t>任现职以来教科研工作主要业绩成果</w:t>
            </w:r>
          </w:p>
        </w:tc>
      </w:tr>
      <w:tr w:rsidR="0029349A" w:rsidRPr="0029349A" w14:paraId="04DB5892" w14:textId="77777777" w:rsidTr="00E2142A">
        <w:trPr>
          <w:cantSplit/>
          <w:jc w:val="center"/>
        </w:trPr>
        <w:tc>
          <w:tcPr>
            <w:tcW w:w="1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2D73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Times New Roman" w:eastAsia="宋体" w:hint="eastAsia"/>
                <w:szCs w:val="21"/>
                <w:lang w:bidi="ar"/>
              </w:rPr>
              <w:t>教</w:t>
            </w:r>
            <w:r w:rsidRPr="0029349A">
              <w:rPr>
                <w:rFonts w:ascii="Times New Roman" w:eastAsia="宋体"/>
                <w:szCs w:val="21"/>
                <w:lang w:bidi="ar"/>
              </w:rPr>
              <w:t>科研项目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及论文论著、参编教材、研究成果（奖</w:t>
            </w:r>
            <w:r w:rsidRPr="0029349A">
              <w:rPr>
                <w:rFonts w:ascii="Times New Roman" w:eastAsia="宋体"/>
                <w:szCs w:val="21"/>
                <w:lang w:bidi="ar"/>
              </w:rPr>
              <w:t>项）</w:t>
            </w:r>
            <w:r w:rsidRPr="0029349A">
              <w:rPr>
                <w:rFonts w:ascii="Times New Roman" w:eastAsia="宋体" w:hint="eastAsia"/>
                <w:szCs w:val="21"/>
                <w:lang w:bidi="ar"/>
              </w:rPr>
              <w:t>等名称</w:t>
            </w:r>
          </w:p>
        </w:tc>
        <w:tc>
          <w:tcPr>
            <w:tcW w:w="287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77343" w14:textId="77777777" w:rsidR="0047758A" w:rsidRPr="0029349A" w:rsidRDefault="00EA0DBE">
            <w:pPr>
              <w:autoSpaceDN w:val="0"/>
              <w:snapToGrid w:val="0"/>
              <w:ind w:right="-2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本人承担部分</w:t>
            </w: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AD0D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完成时间</w:t>
            </w:r>
          </w:p>
        </w:tc>
        <w:tc>
          <w:tcPr>
            <w:tcW w:w="31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4B227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期刊名称、出版社、比赛单位、</w:t>
            </w:r>
          </w:p>
          <w:p w14:paraId="71B34141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课题来源及获奖</w:t>
            </w:r>
          </w:p>
        </w:tc>
      </w:tr>
      <w:tr w:rsidR="0029349A" w:rsidRPr="0029349A" w14:paraId="1268A268" w14:textId="77777777" w:rsidTr="00E2142A">
        <w:trPr>
          <w:cantSplit/>
          <w:trHeight w:val="1656"/>
          <w:jc w:val="center"/>
        </w:trPr>
        <w:tc>
          <w:tcPr>
            <w:tcW w:w="1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998D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  <w:p w14:paraId="02CC9F20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  <w:p w14:paraId="7F014D7C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  <w:p w14:paraId="70069D76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  <w:p w14:paraId="48D39BBF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  <w:p w14:paraId="790ACD2B" w14:textId="77777777" w:rsidR="0047758A" w:rsidRPr="0029349A" w:rsidRDefault="0047758A">
            <w:pPr>
              <w:autoSpaceDN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87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E235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E132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31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221E" w14:textId="77777777" w:rsidR="0047758A" w:rsidRPr="0029349A" w:rsidRDefault="0047758A">
            <w:pPr>
              <w:autoSpaceDN w:val="0"/>
              <w:snapToGrid w:val="0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24BC3605" w14:textId="77777777" w:rsidTr="005F3F4B">
        <w:trPr>
          <w:cantSplit/>
          <w:trHeight w:val="567"/>
          <w:jc w:val="center"/>
        </w:trPr>
        <w:tc>
          <w:tcPr>
            <w:tcW w:w="2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B2A86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教师测评情况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B401B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总人数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1516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0DF90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同意人数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4060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6B08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反对人数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E8AC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F55D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弃权人数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B353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449E218B" w14:textId="77777777" w:rsidTr="005F3F4B">
        <w:trPr>
          <w:cantSplit/>
          <w:trHeight w:val="567"/>
          <w:jc w:val="center"/>
        </w:trPr>
        <w:tc>
          <w:tcPr>
            <w:tcW w:w="2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2080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学生测评情况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C1AB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总人数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7791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9C339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同意人数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361D5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1999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反对人数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C7AB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B0BA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弃权人数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C5F5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  <w:tr w:rsidR="0029349A" w:rsidRPr="0029349A" w14:paraId="0DA93038" w14:textId="77777777" w:rsidTr="005F3F4B">
        <w:trPr>
          <w:cantSplit/>
          <w:trHeight w:val="567"/>
          <w:jc w:val="center"/>
        </w:trPr>
        <w:tc>
          <w:tcPr>
            <w:tcW w:w="21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ADA9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学校推荐小组推荐 情况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7EFE8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总人数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B6403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8612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同意人数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1A7F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53F0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反对人数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FF98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4928" w14:textId="77777777" w:rsidR="0047758A" w:rsidRPr="0029349A" w:rsidRDefault="00EA0DBE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  <w:r w:rsidRPr="0029349A">
              <w:rPr>
                <w:rFonts w:ascii="宋体" w:eastAsia="宋体" w:hAnsi="宋体" w:cs="宋体" w:hint="eastAsia"/>
                <w:szCs w:val="21"/>
                <w:lang w:bidi="ar"/>
              </w:rPr>
              <w:t>弃权人数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3C54" w14:textId="77777777" w:rsidR="0047758A" w:rsidRPr="0029349A" w:rsidRDefault="0047758A">
            <w:pPr>
              <w:autoSpaceDN w:val="0"/>
              <w:snapToGrid w:val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</w:tr>
    </w:tbl>
    <w:p w14:paraId="2EAB95AF" w14:textId="77777777" w:rsidR="0047758A" w:rsidRPr="0029349A" w:rsidRDefault="00EA0DBE" w:rsidP="00B65E19">
      <w:pPr>
        <w:spacing w:beforeLines="50" w:before="289" w:line="260" w:lineRule="exact"/>
        <w:rPr>
          <w:rFonts w:ascii="Times New Roman" w:eastAsia="宋体"/>
          <w:sz w:val="24"/>
          <w:szCs w:val="24"/>
        </w:rPr>
      </w:pPr>
      <w:r w:rsidRPr="0029349A">
        <w:rPr>
          <w:rFonts w:ascii="Times New Roman" w:eastAsia="宋体"/>
          <w:sz w:val="24"/>
          <w:szCs w:val="24"/>
        </w:rPr>
        <w:t>审核人（签名）：</w:t>
      </w:r>
      <w:r w:rsidRPr="0029349A">
        <w:rPr>
          <w:rFonts w:ascii="Times New Roman" w:eastAsia="宋体"/>
          <w:sz w:val="24"/>
          <w:szCs w:val="24"/>
        </w:rPr>
        <w:t xml:space="preserve">                          </w:t>
      </w:r>
    </w:p>
    <w:p w14:paraId="079A1D0A" w14:textId="77777777" w:rsidR="0047758A" w:rsidRPr="0029349A" w:rsidRDefault="00EA0DBE" w:rsidP="00B65E19">
      <w:pPr>
        <w:rPr>
          <w:szCs w:val="21"/>
        </w:rPr>
      </w:pPr>
      <w:r w:rsidRPr="0029349A">
        <w:rPr>
          <w:rFonts w:ascii="Times New Roman" w:eastAsia="宋体"/>
          <w:szCs w:val="21"/>
        </w:rPr>
        <w:t>备注：本表</w:t>
      </w:r>
      <w:r w:rsidRPr="0029349A">
        <w:rPr>
          <w:rFonts w:ascii="Times New Roman" w:eastAsia="宋体"/>
          <w:szCs w:val="21"/>
        </w:rPr>
        <w:t>A3</w:t>
      </w:r>
      <w:r w:rsidRPr="0029349A">
        <w:rPr>
          <w:rFonts w:ascii="Times New Roman" w:eastAsia="宋体"/>
          <w:szCs w:val="21"/>
        </w:rPr>
        <w:t>打印，限填一页。</w:t>
      </w:r>
    </w:p>
    <w:sectPr w:rsidR="0047758A" w:rsidRPr="0029349A">
      <w:footerReference w:type="even" r:id="rId9"/>
      <w:footerReference w:type="default" r:id="rId10"/>
      <w:pgSz w:w="11907" w:h="16840"/>
      <w:pgMar w:top="2041" w:right="1417" w:bottom="2041" w:left="1417" w:header="851" w:footer="1587" w:gutter="227"/>
      <w:pgNumType w:fmt="numberInDash"/>
      <w:cols w:space="720"/>
      <w:docGrid w:type="lines" w:linePitch="5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0DE8E" w14:textId="77777777" w:rsidR="00F1175B" w:rsidRDefault="00F1175B">
      <w:r>
        <w:separator/>
      </w:r>
    </w:p>
  </w:endnote>
  <w:endnote w:type="continuationSeparator" w:id="0">
    <w:p w14:paraId="07474B08" w14:textId="77777777" w:rsidR="00F1175B" w:rsidRDefault="00F11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DA334A" w14:textId="77777777" w:rsidR="0047758A" w:rsidRDefault="00EA0DBE">
    <w:pPr>
      <w:pStyle w:val="a4"/>
      <w:framePr w:wrap="around" w:vAnchor="text" w:hAnchor="margin" w:xAlign="center" w:y="1"/>
      <w:rPr>
        <w:rStyle w:val="a7"/>
        <w:rFonts w:ascii="宋体" w:eastAsia="宋体" w:hAnsi="宋体"/>
        <w:sz w:val="28"/>
        <w:szCs w:val="28"/>
      </w:rPr>
    </w:pPr>
    <w:r>
      <w:rPr>
        <w:rFonts w:ascii="宋体" w:eastAsia="宋体" w:hAnsi="宋体"/>
        <w:sz w:val="28"/>
        <w:szCs w:val="28"/>
      </w:rPr>
      <w:fldChar w:fldCharType="begin"/>
    </w:r>
    <w:r>
      <w:rPr>
        <w:rStyle w:val="a7"/>
        <w:rFonts w:ascii="宋体" w:eastAsia="宋体" w:hAnsi="宋体"/>
        <w:sz w:val="28"/>
        <w:szCs w:val="28"/>
      </w:rPr>
      <w:instrText xml:space="preserve">PAGE  </w:instrText>
    </w:r>
    <w:r>
      <w:rPr>
        <w:rFonts w:ascii="宋体" w:eastAsia="宋体" w:hAnsi="宋体"/>
        <w:sz w:val="28"/>
        <w:szCs w:val="28"/>
      </w:rPr>
      <w:fldChar w:fldCharType="separate"/>
    </w:r>
    <w:r>
      <w:rPr>
        <w:rStyle w:val="a7"/>
        <w:rFonts w:ascii="宋体" w:eastAsia="宋体" w:hAnsi="宋体"/>
        <w:sz w:val="28"/>
        <w:szCs w:val="28"/>
      </w:rPr>
      <w:t>- 2 -</w:t>
    </w:r>
    <w:r>
      <w:rPr>
        <w:rFonts w:ascii="宋体" w:eastAsia="宋体" w:hAnsi="宋体"/>
        <w:sz w:val="28"/>
        <w:szCs w:val="28"/>
      </w:rPr>
      <w:fldChar w:fldCharType="end"/>
    </w:r>
  </w:p>
  <w:p w14:paraId="6AEE65E3" w14:textId="77777777" w:rsidR="0047758A" w:rsidRDefault="0047758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04B026" w14:textId="77777777" w:rsidR="0047758A" w:rsidRDefault="00EA0DBE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B8738C" wp14:editId="10357B8F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60C4E54E" w14:textId="2DD97E7A" w:rsidR="0047758A" w:rsidRDefault="00EA0DBE">
                          <w:pPr>
                            <w:pStyle w:val="a4"/>
                            <w:ind w:leftChars="200" w:left="420" w:rightChars="200" w:right="420"/>
                            <w:rPr>
                              <w:rStyle w:val="a7"/>
                              <w:rFonts w:ascii="宋体" w:eastAsia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eastAsia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  <w:rFonts w:ascii="宋体" w:eastAsia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eastAsia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0411D6">
                            <w:rPr>
                              <w:rStyle w:val="a7"/>
                              <w:rFonts w:ascii="宋体" w:eastAsia="宋体" w:hAnsi="宋体"/>
                              <w:noProof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ascii="宋体" w:eastAsia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B8738C"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" filled="f" stroked="f">
              <v:textbox style="mso-fit-shape-to-text:t" inset="0,0,0,0">
                <w:txbxContent>
                  <w:p w14:paraId="60C4E54E" w14:textId="2DD97E7A" w:rsidR="0047758A" w:rsidRDefault="00EA0DBE">
                    <w:pPr>
                      <w:pStyle w:val="a4"/>
                      <w:ind w:leftChars="200" w:left="420" w:rightChars="200" w:right="420"/>
                      <w:rPr>
                        <w:rStyle w:val="a7"/>
                        <w:rFonts w:ascii="宋体" w:eastAsia="宋体" w:hAnsi="宋体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a7"/>
                        <w:rFonts w:ascii="宋体" w:eastAsia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eastAsia="宋体" w:hAnsi="宋体"/>
                        <w:sz w:val="28"/>
                        <w:szCs w:val="28"/>
                      </w:rPr>
                      <w:fldChar w:fldCharType="separate"/>
                    </w:r>
                    <w:r w:rsidR="000411D6">
                      <w:rPr>
                        <w:rStyle w:val="a7"/>
                        <w:rFonts w:ascii="宋体" w:eastAsia="宋体" w:hAnsi="宋体"/>
                        <w:noProof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ascii="宋体" w:eastAsia="宋体" w:hAnsi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901C7" w14:textId="77777777" w:rsidR="00F1175B" w:rsidRDefault="00F1175B">
      <w:r>
        <w:separator/>
      </w:r>
    </w:p>
  </w:footnote>
  <w:footnote w:type="continuationSeparator" w:id="0">
    <w:p w14:paraId="02E70173" w14:textId="77777777" w:rsidR="00F1175B" w:rsidRDefault="00F11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21278"/>
    <w:multiLevelType w:val="multilevel"/>
    <w:tmpl w:val="34E212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105"/>
  <w:drawingGridVerticalSpacing w:val="579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3YTJjMjUwZGEyZjJiODFhMTlhYmEzNjdhOWVlZTUifQ=="/>
  </w:docVars>
  <w:rsids>
    <w:rsidRoot w:val="2DE619BD"/>
    <w:rsid w:val="00000340"/>
    <w:rsid w:val="0002340B"/>
    <w:rsid w:val="0003457D"/>
    <w:rsid w:val="000411D6"/>
    <w:rsid w:val="00045292"/>
    <w:rsid w:val="000537E3"/>
    <w:rsid w:val="000555F4"/>
    <w:rsid w:val="0006523C"/>
    <w:rsid w:val="00071132"/>
    <w:rsid w:val="00071EC5"/>
    <w:rsid w:val="000803F5"/>
    <w:rsid w:val="00082101"/>
    <w:rsid w:val="0008631D"/>
    <w:rsid w:val="000B4946"/>
    <w:rsid w:val="000B622A"/>
    <w:rsid w:val="000C204F"/>
    <w:rsid w:val="000C3B70"/>
    <w:rsid w:val="000F7097"/>
    <w:rsid w:val="001015E8"/>
    <w:rsid w:val="00113B13"/>
    <w:rsid w:val="001244D7"/>
    <w:rsid w:val="00127206"/>
    <w:rsid w:val="00130892"/>
    <w:rsid w:val="0013613B"/>
    <w:rsid w:val="00136994"/>
    <w:rsid w:val="00145077"/>
    <w:rsid w:val="00155558"/>
    <w:rsid w:val="00170750"/>
    <w:rsid w:val="001776AD"/>
    <w:rsid w:val="001B3F4E"/>
    <w:rsid w:val="001B4BB5"/>
    <w:rsid w:val="001B7568"/>
    <w:rsid w:val="001C2FC7"/>
    <w:rsid w:val="001D43DF"/>
    <w:rsid w:val="001E1A7A"/>
    <w:rsid w:val="001F4FDA"/>
    <w:rsid w:val="001F6740"/>
    <w:rsid w:val="001F7BDF"/>
    <w:rsid w:val="00204574"/>
    <w:rsid w:val="00205064"/>
    <w:rsid w:val="0021699B"/>
    <w:rsid w:val="00221004"/>
    <w:rsid w:val="00224806"/>
    <w:rsid w:val="00263E49"/>
    <w:rsid w:val="00271781"/>
    <w:rsid w:val="00273478"/>
    <w:rsid w:val="00275F81"/>
    <w:rsid w:val="0027609E"/>
    <w:rsid w:val="00276B06"/>
    <w:rsid w:val="00283A8D"/>
    <w:rsid w:val="00284939"/>
    <w:rsid w:val="002852C5"/>
    <w:rsid w:val="002855D0"/>
    <w:rsid w:val="0028580D"/>
    <w:rsid w:val="0029349A"/>
    <w:rsid w:val="002B484F"/>
    <w:rsid w:val="002B72F5"/>
    <w:rsid w:val="002C01D3"/>
    <w:rsid w:val="002C53F0"/>
    <w:rsid w:val="002C7931"/>
    <w:rsid w:val="002E00E9"/>
    <w:rsid w:val="002E56A4"/>
    <w:rsid w:val="002E7B43"/>
    <w:rsid w:val="002F5677"/>
    <w:rsid w:val="003109A8"/>
    <w:rsid w:val="003168B0"/>
    <w:rsid w:val="00322EAE"/>
    <w:rsid w:val="00331D07"/>
    <w:rsid w:val="003322F1"/>
    <w:rsid w:val="00343CCE"/>
    <w:rsid w:val="00343FDF"/>
    <w:rsid w:val="00351AAA"/>
    <w:rsid w:val="00351D37"/>
    <w:rsid w:val="00352144"/>
    <w:rsid w:val="00362215"/>
    <w:rsid w:val="00363833"/>
    <w:rsid w:val="00365670"/>
    <w:rsid w:val="0036591B"/>
    <w:rsid w:val="0038526F"/>
    <w:rsid w:val="00390A7B"/>
    <w:rsid w:val="00391B10"/>
    <w:rsid w:val="003C115F"/>
    <w:rsid w:val="003C316A"/>
    <w:rsid w:val="003E16C4"/>
    <w:rsid w:val="003F37AC"/>
    <w:rsid w:val="003F3FD2"/>
    <w:rsid w:val="003F425A"/>
    <w:rsid w:val="003F5D58"/>
    <w:rsid w:val="00400E92"/>
    <w:rsid w:val="004075B1"/>
    <w:rsid w:val="004076DD"/>
    <w:rsid w:val="004258C2"/>
    <w:rsid w:val="0042736D"/>
    <w:rsid w:val="0043105A"/>
    <w:rsid w:val="00443617"/>
    <w:rsid w:val="004476CD"/>
    <w:rsid w:val="00455C99"/>
    <w:rsid w:val="00463FE2"/>
    <w:rsid w:val="0047758A"/>
    <w:rsid w:val="00482C07"/>
    <w:rsid w:val="004852FE"/>
    <w:rsid w:val="00490EB1"/>
    <w:rsid w:val="0049110A"/>
    <w:rsid w:val="00495309"/>
    <w:rsid w:val="004A2E29"/>
    <w:rsid w:val="004A46DD"/>
    <w:rsid w:val="004A65BA"/>
    <w:rsid w:val="004B2169"/>
    <w:rsid w:val="004B618A"/>
    <w:rsid w:val="004B626E"/>
    <w:rsid w:val="004C4067"/>
    <w:rsid w:val="004C5FC4"/>
    <w:rsid w:val="004C6D43"/>
    <w:rsid w:val="004D364E"/>
    <w:rsid w:val="004E4E36"/>
    <w:rsid w:val="004F1796"/>
    <w:rsid w:val="004F67D6"/>
    <w:rsid w:val="004F6DCA"/>
    <w:rsid w:val="00522E0F"/>
    <w:rsid w:val="00525143"/>
    <w:rsid w:val="0052664E"/>
    <w:rsid w:val="005270F8"/>
    <w:rsid w:val="00545DC4"/>
    <w:rsid w:val="00554CA5"/>
    <w:rsid w:val="0055512D"/>
    <w:rsid w:val="005568DE"/>
    <w:rsid w:val="00560E55"/>
    <w:rsid w:val="00561C16"/>
    <w:rsid w:val="00577478"/>
    <w:rsid w:val="0058113C"/>
    <w:rsid w:val="00581305"/>
    <w:rsid w:val="00582D09"/>
    <w:rsid w:val="0058530A"/>
    <w:rsid w:val="00590DA5"/>
    <w:rsid w:val="005A2FA0"/>
    <w:rsid w:val="005A77A6"/>
    <w:rsid w:val="005C00D5"/>
    <w:rsid w:val="005C11A7"/>
    <w:rsid w:val="005C2E4F"/>
    <w:rsid w:val="005D34C2"/>
    <w:rsid w:val="005D6720"/>
    <w:rsid w:val="005D7665"/>
    <w:rsid w:val="005F32A1"/>
    <w:rsid w:val="005F3F4B"/>
    <w:rsid w:val="0060470C"/>
    <w:rsid w:val="006151D5"/>
    <w:rsid w:val="006326D6"/>
    <w:rsid w:val="00635FD5"/>
    <w:rsid w:val="00637960"/>
    <w:rsid w:val="00657A62"/>
    <w:rsid w:val="006721B8"/>
    <w:rsid w:val="00673B20"/>
    <w:rsid w:val="00692AEB"/>
    <w:rsid w:val="00694703"/>
    <w:rsid w:val="006A7E9C"/>
    <w:rsid w:val="006B33F9"/>
    <w:rsid w:val="006B58E2"/>
    <w:rsid w:val="006C3ADF"/>
    <w:rsid w:val="006E1B4A"/>
    <w:rsid w:val="006E4DFE"/>
    <w:rsid w:val="006F6DF7"/>
    <w:rsid w:val="0070187F"/>
    <w:rsid w:val="00713B19"/>
    <w:rsid w:val="0072398B"/>
    <w:rsid w:val="00724B7A"/>
    <w:rsid w:val="007316E9"/>
    <w:rsid w:val="00741B66"/>
    <w:rsid w:val="0074645D"/>
    <w:rsid w:val="0075124D"/>
    <w:rsid w:val="00781EEF"/>
    <w:rsid w:val="00782B19"/>
    <w:rsid w:val="007863ED"/>
    <w:rsid w:val="0079457E"/>
    <w:rsid w:val="007A519A"/>
    <w:rsid w:val="007A79A2"/>
    <w:rsid w:val="007B1F24"/>
    <w:rsid w:val="007B2323"/>
    <w:rsid w:val="00806006"/>
    <w:rsid w:val="008144A5"/>
    <w:rsid w:val="00815BDF"/>
    <w:rsid w:val="008168EA"/>
    <w:rsid w:val="00817FA3"/>
    <w:rsid w:val="00831ABF"/>
    <w:rsid w:val="00851202"/>
    <w:rsid w:val="00860EFD"/>
    <w:rsid w:val="008629B2"/>
    <w:rsid w:val="00863103"/>
    <w:rsid w:val="00867029"/>
    <w:rsid w:val="00872179"/>
    <w:rsid w:val="008747D5"/>
    <w:rsid w:val="00876921"/>
    <w:rsid w:val="00892BFD"/>
    <w:rsid w:val="00895067"/>
    <w:rsid w:val="008B50C4"/>
    <w:rsid w:val="008D5EF8"/>
    <w:rsid w:val="008F0BC3"/>
    <w:rsid w:val="008F13AC"/>
    <w:rsid w:val="008F7DEE"/>
    <w:rsid w:val="00902E0B"/>
    <w:rsid w:val="00921922"/>
    <w:rsid w:val="009270C5"/>
    <w:rsid w:val="009279F8"/>
    <w:rsid w:val="00933378"/>
    <w:rsid w:val="00953B08"/>
    <w:rsid w:val="00961CE0"/>
    <w:rsid w:val="0096247B"/>
    <w:rsid w:val="009636EF"/>
    <w:rsid w:val="00967F5A"/>
    <w:rsid w:val="0097493F"/>
    <w:rsid w:val="00981264"/>
    <w:rsid w:val="00981BFF"/>
    <w:rsid w:val="00990029"/>
    <w:rsid w:val="00991C72"/>
    <w:rsid w:val="00993556"/>
    <w:rsid w:val="00993E5D"/>
    <w:rsid w:val="0099787B"/>
    <w:rsid w:val="009A3748"/>
    <w:rsid w:val="009A4B74"/>
    <w:rsid w:val="009B16A3"/>
    <w:rsid w:val="009B3597"/>
    <w:rsid w:val="009C39E3"/>
    <w:rsid w:val="009C4710"/>
    <w:rsid w:val="009D0535"/>
    <w:rsid w:val="009E063C"/>
    <w:rsid w:val="00A11029"/>
    <w:rsid w:val="00A1374C"/>
    <w:rsid w:val="00A17C98"/>
    <w:rsid w:val="00A23C2D"/>
    <w:rsid w:val="00A256E5"/>
    <w:rsid w:val="00A2576A"/>
    <w:rsid w:val="00A41F29"/>
    <w:rsid w:val="00A536CF"/>
    <w:rsid w:val="00A7434C"/>
    <w:rsid w:val="00A859B7"/>
    <w:rsid w:val="00A92FE2"/>
    <w:rsid w:val="00AB4DD7"/>
    <w:rsid w:val="00AC37A4"/>
    <w:rsid w:val="00AD2497"/>
    <w:rsid w:val="00AD40B1"/>
    <w:rsid w:val="00AD4CC3"/>
    <w:rsid w:val="00AF0CF4"/>
    <w:rsid w:val="00AF4794"/>
    <w:rsid w:val="00AF4EB8"/>
    <w:rsid w:val="00AF4F43"/>
    <w:rsid w:val="00B01DAE"/>
    <w:rsid w:val="00B0477C"/>
    <w:rsid w:val="00B14A1C"/>
    <w:rsid w:val="00B32A2E"/>
    <w:rsid w:val="00B33E01"/>
    <w:rsid w:val="00B45BEF"/>
    <w:rsid w:val="00B65E19"/>
    <w:rsid w:val="00B70DA9"/>
    <w:rsid w:val="00B75AC5"/>
    <w:rsid w:val="00B76435"/>
    <w:rsid w:val="00B76FE1"/>
    <w:rsid w:val="00B812A1"/>
    <w:rsid w:val="00B8664E"/>
    <w:rsid w:val="00B871A7"/>
    <w:rsid w:val="00B90A4D"/>
    <w:rsid w:val="00B91DE4"/>
    <w:rsid w:val="00B95A09"/>
    <w:rsid w:val="00BA14C3"/>
    <w:rsid w:val="00BA572C"/>
    <w:rsid w:val="00BB55C9"/>
    <w:rsid w:val="00BC0400"/>
    <w:rsid w:val="00BD58E2"/>
    <w:rsid w:val="00BE0B14"/>
    <w:rsid w:val="00BE3FF8"/>
    <w:rsid w:val="00BF60FA"/>
    <w:rsid w:val="00C0313E"/>
    <w:rsid w:val="00C15D0E"/>
    <w:rsid w:val="00C2625F"/>
    <w:rsid w:val="00C30DD4"/>
    <w:rsid w:val="00C420CA"/>
    <w:rsid w:val="00C427D9"/>
    <w:rsid w:val="00C536FB"/>
    <w:rsid w:val="00C615D1"/>
    <w:rsid w:val="00C639B3"/>
    <w:rsid w:val="00C702DC"/>
    <w:rsid w:val="00C927C8"/>
    <w:rsid w:val="00CA40D0"/>
    <w:rsid w:val="00CA4707"/>
    <w:rsid w:val="00CA6EE0"/>
    <w:rsid w:val="00CB3EF8"/>
    <w:rsid w:val="00CD26AB"/>
    <w:rsid w:val="00CE244D"/>
    <w:rsid w:val="00CF0B21"/>
    <w:rsid w:val="00CF621D"/>
    <w:rsid w:val="00CF6B43"/>
    <w:rsid w:val="00D26435"/>
    <w:rsid w:val="00D26FBE"/>
    <w:rsid w:val="00D33255"/>
    <w:rsid w:val="00D36734"/>
    <w:rsid w:val="00D4233D"/>
    <w:rsid w:val="00D44547"/>
    <w:rsid w:val="00D50069"/>
    <w:rsid w:val="00D74215"/>
    <w:rsid w:val="00D837C3"/>
    <w:rsid w:val="00D86564"/>
    <w:rsid w:val="00D86D96"/>
    <w:rsid w:val="00D9052E"/>
    <w:rsid w:val="00D927D9"/>
    <w:rsid w:val="00DA041F"/>
    <w:rsid w:val="00DB1522"/>
    <w:rsid w:val="00DB4DB1"/>
    <w:rsid w:val="00DB5065"/>
    <w:rsid w:val="00DC271A"/>
    <w:rsid w:val="00DC530A"/>
    <w:rsid w:val="00DD341C"/>
    <w:rsid w:val="00DE1A7E"/>
    <w:rsid w:val="00DF6C3A"/>
    <w:rsid w:val="00E066BB"/>
    <w:rsid w:val="00E124FC"/>
    <w:rsid w:val="00E17777"/>
    <w:rsid w:val="00E2142A"/>
    <w:rsid w:val="00E22C2D"/>
    <w:rsid w:val="00E264ED"/>
    <w:rsid w:val="00E26518"/>
    <w:rsid w:val="00E266B5"/>
    <w:rsid w:val="00E31261"/>
    <w:rsid w:val="00E601FE"/>
    <w:rsid w:val="00E60EC7"/>
    <w:rsid w:val="00E619F2"/>
    <w:rsid w:val="00E72A34"/>
    <w:rsid w:val="00E73DC2"/>
    <w:rsid w:val="00E810EA"/>
    <w:rsid w:val="00E83AD3"/>
    <w:rsid w:val="00E93562"/>
    <w:rsid w:val="00EA0DBE"/>
    <w:rsid w:val="00EA2D7E"/>
    <w:rsid w:val="00EA451C"/>
    <w:rsid w:val="00EE2110"/>
    <w:rsid w:val="00EE6E7A"/>
    <w:rsid w:val="00EF0543"/>
    <w:rsid w:val="00F1175B"/>
    <w:rsid w:val="00F1465E"/>
    <w:rsid w:val="00F32254"/>
    <w:rsid w:val="00F33872"/>
    <w:rsid w:val="00F33CA6"/>
    <w:rsid w:val="00F4063F"/>
    <w:rsid w:val="00F47BF0"/>
    <w:rsid w:val="00F52DA0"/>
    <w:rsid w:val="00F54E79"/>
    <w:rsid w:val="00F85E4F"/>
    <w:rsid w:val="00FA09AB"/>
    <w:rsid w:val="00FB46F5"/>
    <w:rsid w:val="00FB47B3"/>
    <w:rsid w:val="00FB71C0"/>
    <w:rsid w:val="00FC5F4F"/>
    <w:rsid w:val="00FD11C0"/>
    <w:rsid w:val="00FF5856"/>
    <w:rsid w:val="01DB319C"/>
    <w:rsid w:val="02355BCC"/>
    <w:rsid w:val="068668C4"/>
    <w:rsid w:val="09E25B10"/>
    <w:rsid w:val="0F02192F"/>
    <w:rsid w:val="160D633B"/>
    <w:rsid w:val="1700420E"/>
    <w:rsid w:val="21DB47FB"/>
    <w:rsid w:val="23316C48"/>
    <w:rsid w:val="27F80543"/>
    <w:rsid w:val="2B5413B3"/>
    <w:rsid w:val="2DE619BD"/>
    <w:rsid w:val="318837B6"/>
    <w:rsid w:val="319E2F7B"/>
    <w:rsid w:val="386B55AA"/>
    <w:rsid w:val="399D5252"/>
    <w:rsid w:val="3D0243FE"/>
    <w:rsid w:val="44F95AA6"/>
    <w:rsid w:val="48730F4B"/>
    <w:rsid w:val="4A297978"/>
    <w:rsid w:val="4CD23E2E"/>
    <w:rsid w:val="5DDD3E9C"/>
    <w:rsid w:val="620516BC"/>
    <w:rsid w:val="639705D8"/>
    <w:rsid w:val="677C2178"/>
    <w:rsid w:val="692A175D"/>
    <w:rsid w:val="6B82123D"/>
    <w:rsid w:val="6FC32419"/>
    <w:rsid w:val="70DE2883"/>
    <w:rsid w:val="7F87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AC607B8"/>
  <w15:docId w15:val="{FC4D592D-E6D8-49F9-BBD0-6EB66A40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仿宋_GB2312" w:eastAsia="仿宋_GB2312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suppressAutoHyphens/>
      <w:spacing w:line="336" w:lineRule="auto"/>
      <w:ind w:firstLineChars="200" w:firstLine="640"/>
    </w:pPr>
    <w:rPr>
      <w:rFonts w:ascii="Times New Roman"/>
      <w:sz w:val="32"/>
      <w:szCs w:val="24"/>
    </w:rPr>
  </w:style>
  <w:style w:type="paragraph" w:styleId="a3">
    <w:name w:val="Balloon Text"/>
    <w:basedOn w:val="a"/>
    <w:semiHidden/>
    <w:qFormat/>
    <w:rPr>
      <w:sz w:val="18"/>
      <w:szCs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tabs>
        <w:tab w:val="center" w:pos="4153"/>
        <w:tab w:val="right" w:pos="8306"/>
      </w:tabs>
      <w:snapToGrid w:val="0"/>
      <w:jc w:val="center"/>
    </w:pPr>
    <w:rPr>
      <w:sz w:val="10"/>
      <w:szCs w:val="18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age number"/>
    <w:basedOn w:val="a0"/>
    <w:qFormat/>
  </w:style>
  <w:style w:type="paragraph" w:customStyle="1" w:styleId="a8">
    <w:name w:val="公文正文"/>
    <w:basedOn w:val="a"/>
    <w:qFormat/>
    <w:pPr>
      <w:ind w:firstLineChars="200" w:firstLine="640"/>
    </w:pPr>
    <w:rPr>
      <w:rFonts w:ascii="仿宋" w:eastAsia="仿宋" w:hAnsi="仿宋"/>
      <w:sz w:val="32"/>
      <w:szCs w:val="32"/>
    </w:rPr>
  </w:style>
  <w:style w:type="paragraph" w:customStyle="1" w:styleId="a9">
    <w:name w:val="公文标题"/>
    <w:basedOn w:val="a"/>
    <w:qFormat/>
    <w:pPr>
      <w:spacing w:line="600" w:lineRule="exact"/>
      <w:jc w:val="center"/>
    </w:pPr>
    <w:rPr>
      <w:rFonts w:ascii="方正小标宋简体" w:eastAsia="方正小标宋简体" w:hAnsi="方正小标宋简体"/>
      <w:kern w:val="0"/>
      <w:sz w:val="44"/>
      <w:szCs w:val="44"/>
    </w:rPr>
  </w:style>
  <w:style w:type="paragraph" w:customStyle="1" w:styleId="aa">
    <w:name w:val="公文抬头"/>
    <w:basedOn w:val="a"/>
    <w:qFormat/>
    <w:rPr>
      <w:rFonts w:ascii="仿宋" w:eastAsia="仿宋" w:hAnsi="仿宋"/>
      <w:sz w:val="32"/>
      <w:szCs w:val="32"/>
    </w:rPr>
  </w:style>
  <w:style w:type="paragraph" w:customStyle="1" w:styleId="ab">
    <w:name w:val="公文一级目录"/>
    <w:basedOn w:val="a"/>
    <w:qFormat/>
    <w:pPr>
      <w:ind w:firstLineChars="200" w:firstLine="640"/>
    </w:pPr>
    <w:rPr>
      <w:rFonts w:ascii="黑体" w:eastAsia="黑体"/>
      <w:sz w:val="32"/>
      <w:szCs w:val="32"/>
    </w:rPr>
  </w:style>
  <w:style w:type="paragraph" w:customStyle="1" w:styleId="ac">
    <w:name w:val="公文二级目录"/>
    <w:basedOn w:val="a"/>
    <w:link w:val="Char"/>
    <w:qFormat/>
    <w:pPr>
      <w:ind w:firstLineChars="200" w:firstLine="640"/>
    </w:pPr>
    <w:rPr>
      <w:rFonts w:ascii="楷体_GB2312" w:eastAsia="楷体" w:hAnsi="楷体_GB2312"/>
      <w:sz w:val="32"/>
      <w:szCs w:val="32"/>
    </w:rPr>
  </w:style>
  <w:style w:type="character" w:customStyle="1" w:styleId="Char">
    <w:name w:val="公文二级目录 Char"/>
    <w:link w:val="ac"/>
    <w:qFormat/>
    <w:rPr>
      <w:rFonts w:ascii="楷体_GB2312" w:eastAsia="楷体" w:hAnsi="楷体_GB2312"/>
      <w:sz w:val="32"/>
      <w:szCs w:val="32"/>
    </w:rPr>
  </w:style>
  <w:style w:type="paragraph" w:customStyle="1" w:styleId="Other1">
    <w:name w:val="Other|1"/>
    <w:basedOn w:val="a"/>
    <w:qFormat/>
    <w:pPr>
      <w:spacing w:line="394" w:lineRule="auto"/>
      <w:ind w:firstLine="400"/>
      <w:jc w:val="left"/>
    </w:pPr>
    <w:rPr>
      <w:rFonts w:ascii="宋体" w:eastAsia="宋体" w:hAnsi="宋体" w:cs="宋体"/>
      <w:kern w:val="0"/>
      <w:sz w:val="30"/>
      <w:szCs w:val="30"/>
      <w:lang w:val="zh-TW" w:eastAsia="zh-TW" w:bidi="zh-TW"/>
    </w:rPr>
  </w:style>
  <w:style w:type="paragraph" w:customStyle="1" w:styleId="Tablecaption1">
    <w:name w:val="Table caption|1"/>
    <w:basedOn w:val="a"/>
    <w:pPr>
      <w:spacing w:line="414" w:lineRule="exact"/>
      <w:ind w:firstLine="600"/>
      <w:jc w:val="left"/>
    </w:pPr>
    <w:rPr>
      <w:rFonts w:ascii="宋体" w:eastAsia="宋体" w:hAnsi="宋体" w:cs="宋体"/>
      <w:kern w:val="0"/>
      <w:sz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5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1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&#37325;&#35201;&#25991;&#20214;\2025&#27169;&#26495;\&#33487;&#25945;2025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65727C2-F4A3-4EBD-95D2-9050EADC8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苏教2025</Template>
  <TotalTime>542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行政公文模板2020</dc:title>
  <dc:creator>琪思喵相</dc:creator>
  <cp:keywords>JYJBGS</cp:keywords>
  <cp:lastModifiedBy>tf</cp:lastModifiedBy>
  <cp:revision>169</cp:revision>
  <dcterms:created xsi:type="dcterms:W3CDTF">2025-06-11T06:09:00Z</dcterms:created>
  <dcterms:modified xsi:type="dcterms:W3CDTF">2026-06-15T08:45:00Z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76843D934122469291DC201C62530832_11</vt:lpwstr>
  </property>
  <property fmtid="{D5CDD505-2E9C-101B-9397-08002B2CF9AE}" pid="4" name="KSOTemplateDocerSaveRecord">
    <vt:lpwstr>eyJoZGlkIjoiYzg3YTJjMjUwZGEyZjJiODFhMTlhYmEzNjdhOWVlZTUiLCJ1c2VySWQiOiI2Nzc3OTk0In0=</vt:lpwstr>
  </property>
</Properties>
</file>